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DA5" w:rsidRPr="00CF2512" w:rsidRDefault="00165DA5" w:rsidP="003D7DE6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F6DC3">
        <w:rPr>
          <w:rFonts w:ascii="Times New Roman" w:hAnsi="Times New Roman"/>
          <w:b/>
          <w:sz w:val="28"/>
          <w:szCs w:val="28"/>
        </w:rPr>
        <w:t xml:space="preserve">Тема: </w:t>
      </w:r>
      <w:r w:rsidRPr="00CF2512">
        <w:rPr>
          <w:rFonts w:ascii="Times New Roman" w:hAnsi="Times New Roman"/>
          <w:sz w:val="28"/>
          <w:szCs w:val="28"/>
        </w:rPr>
        <w:t xml:space="preserve">Запис натуральних чисел. Розряди </w:t>
      </w:r>
      <w:r w:rsidRPr="00CF2512">
        <w:rPr>
          <w:rFonts w:ascii="Times New Roman" w:hAnsi="Times New Roman"/>
          <w:sz w:val="28"/>
          <w:szCs w:val="28"/>
          <w:lang w:val="uk-UA"/>
        </w:rPr>
        <w:t>і класи натуральних чисел.</w:t>
      </w:r>
    </w:p>
    <w:p w:rsidR="00165DA5" w:rsidRDefault="00165DA5" w:rsidP="003D7DE6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F6DC3">
        <w:rPr>
          <w:rFonts w:ascii="Times New Roman" w:hAnsi="Times New Roman"/>
          <w:b/>
          <w:sz w:val="28"/>
          <w:szCs w:val="28"/>
          <w:lang w:val="uk-UA"/>
        </w:rPr>
        <w:t>Мета</w:t>
      </w:r>
      <w:r>
        <w:rPr>
          <w:rFonts w:ascii="Times New Roman" w:hAnsi="Times New Roman"/>
          <w:sz w:val="28"/>
          <w:szCs w:val="28"/>
          <w:lang w:val="uk-UA"/>
        </w:rPr>
        <w:t>: Навчити учнів записувати натуральні числа, особливо числа, в яких немає одиниць певних розрядів. Добитися, щоб учнів вміли називати класи, починаючи з класу одиниць і закінчуючи класом мільярдів, і навпаки.   Привчати учнів до акуратності при веденні записів, розвивати увагу і мислення.</w:t>
      </w:r>
    </w:p>
    <w:p w:rsidR="00165DA5" w:rsidRDefault="00165DA5" w:rsidP="003D7DE6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F2512">
        <w:rPr>
          <w:rFonts w:ascii="Times New Roman" w:hAnsi="Times New Roman"/>
          <w:b/>
          <w:sz w:val="28"/>
          <w:szCs w:val="28"/>
          <w:lang w:val="uk-UA"/>
        </w:rPr>
        <w:t>Наочність та обладнання:</w:t>
      </w:r>
      <w:r w:rsidRPr="001C0503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мультимедійний комплекс</w:t>
      </w:r>
      <w:r w:rsidRPr="00CF2512">
        <w:rPr>
          <w:rFonts w:ascii="Times New Roman" w:hAnsi="Times New Roman"/>
          <w:sz w:val="28"/>
          <w:szCs w:val="28"/>
          <w:lang w:val="uk-UA"/>
        </w:rPr>
        <w:t>.</w:t>
      </w:r>
    </w:p>
    <w:p w:rsidR="00165DA5" w:rsidRPr="001C0503" w:rsidRDefault="00165DA5" w:rsidP="003D7DE6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CF2512">
        <w:rPr>
          <w:rFonts w:ascii="Times New Roman" w:hAnsi="Times New Roman"/>
          <w:b/>
          <w:sz w:val="28"/>
          <w:szCs w:val="28"/>
          <w:lang w:val="uk-UA"/>
        </w:rPr>
        <w:t>Тип уроку:</w:t>
      </w:r>
      <w:r>
        <w:rPr>
          <w:rFonts w:ascii="Times New Roman" w:hAnsi="Times New Roman"/>
          <w:sz w:val="28"/>
          <w:szCs w:val="28"/>
          <w:lang w:val="uk-UA"/>
        </w:rPr>
        <w:t xml:space="preserve"> урок вивчення нового матеріалу.</w:t>
      </w:r>
    </w:p>
    <w:p w:rsidR="00165DA5" w:rsidRPr="001C0503" w:rsidRDefault="00165DA5" w:rsidP="001C0503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C0503">
        <w:rPr>
          <w:rFonts w:ascii="Times New Roman" w:hAnsi="Times New Roman"/>
          <w:b/>
          <w:sz w:val="28"/>
          <w:szCs w:val="28"/>
          <w:lang w:val="uk-UA"/>
        </w:rPr>
        <w:t>Хід уроку</w:t>
      </w:r>
    </w:p>
    <w:p w:rsidR="00165DA5" w:rsidRPr="001C0503" w:rsidRDefault="00165DA5" w:rsidP="003D7DE6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C0503">
        <w:rPr>
          <w:rFonts w:ascii="Times New Roman" w:hAnsi="Times New Roman"/>
          <w:b/>
          <w:sz w:val="28"/>
          <w:szCs w:val="28"/>
          <w:lang w:val="uk-UA"/>
        </w:rPr>
        <w:t>І</w:t>
      </w:r>
      <w:r>
        <w:rPr>
          <w:rFonts w:ascii="Times New Roman" w:hAnsi="Times New Roman"/>
          <w:b/>
          <w:sz w:val="28"/>
          <w:szCs w:val="28"/>
          <w:lang w:val="uk-UA"/>
        </w:rPr>
        <w:t>. Організаційний момент</w:t>
      </w:r>
      <w:r w:rsidRPr="001C0503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165DA5" w:rsidRDefault="00165DA5" w:rsidP="003D7DE6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Учитель перевіряє готовність учнів до уроку, налаштовує їх на роботу.</w:t>
      </w:r>
    </w:p>
    <w:p w:rsidR="00165DA5" w:rsidRPr="001C0503" w:rsidRDefault="00165DA5" w:rsidP="003D7DE6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C0503">
        <w:rPr>
          <w:rFonts w:ascii="Times New Roman" w:hAnsi="Times New Roman"/>
          <w:b/>
          <w:sz w:val="28"/>
          <w:szCs w:val="28"/>
          <w:lang w:val="uk-UA"/>
        </w:rPr>
        <w:t>ІІ. Перевірка домашнього завдання.</w:t>
      </w:r>
    </w:p>
    <w:p w:rsidR="00165DA5" w:rsidRDefault="00165DA5" w:rsidP="001C0503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Фронтальна перевірка якості виконання вправ домашньої роботи  проводиться у формі гри </w:t>
      </w:r>
      <w:r w:rsidRPr="00943C13">
        <w:rPr>
          <w:rFonts w:ascii="Times New Roman" w:hAnsi="Times New Roman"/>
          <w:b/>
          <w:sz w:val="28"/>
          <w:szCs w:val="28"/>
          <w:lang w:val="uk-UA"/>
        </w:rPr>
        <w:t>«Знайди помилку».</w:t>
      </w:r>
      <w:r>
        <w:rPr>
          <w:rFonts w:ascii="Times New Roman" w:hAnsi="Times New Roman"/>
          <w:sz w:val="28"/>
          <w:szCs w:val="28"/>
          <w:lang w:val="uk-UA"/>
        </w:rPr>
        <w:t xml:space="preserve"> Учні обмінюються зошитами. На екрані  висвітлюються  розв</w:t>
      </w:r>
      <w:r w:rsidRPr="00F81E98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язки домашнього завдання.</w:t>
      </w:r>
    </w:p>
    <w:p w:rsidR="00165DA5" w:rsidRPr="008974A7" w:rsidRDefault="00165DA5" w:rsidP="003D7DE6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1C0503">
        <w:rPr>
          <w:rFonts w:ascii="Times New Roman" w:hAnsi="Times New Roman"/>
          <w:b/>
          <w:sz w:val="28"/>
          <w:szCs w:val="28"/>
          <w:lang w:val="uk-UA"/>
        </w:rPr>
        <w:t>ІІІ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C0503">
        <w:rPr>
          <w:rFonts w:ascii="Times New Roman" w:hAnsi="Times New Roman"/>
          <w:b/>
          <w:sz w:val="28"/>
          <w:szCs w:val="28"/>
          <w:lang w:val="uk-UA"/>
        </w:rPr>
        <w:t>Повторення вивченого матеріалу.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974A7">
        <w:rPr>
          <w:rFonts w:ascii="Times New Roman" w:hAnsi="Times New Roman"/>
          <w:sz w:val="28"/>
          <w:szCs w:val="28"/>
          <w:u w:val="single"/>
          <w:lang w:val="uk-UA"/>
        </w:rPr>
        <w:t xml:space="preserve">(Слайд  № </w:t>
      </w:r>
      <w:r>
        <w:rPr>
          <w:rFonts w:ascii="Times New Roman" w:hAnsi="Times New Roman"/>
          <w:sz w:val="28"/>
          <w:szCs w:val="28"/>
          <w:u w:val="single"/>
          <w:lang w:val="uk-UA"/>
        </w:rPr>
        <w:t>1</w:t>
      </w:r>
      <w:r w:rsidRPr="008974A7">
        <w:rPr>
          <w:rFonts w:ascii="Times New Roman" w:hAnsi="Times New Roman"/>
          <w:sz w:val="28"/>
          <w:szCs w:val="28"/>
          <w:u w:val="single"/>
          <w:lang w:val="uk-UA"/>
        </w:rPr>
        <w:t>)</w:t>
      </w:r>
    </w:p>
    <w:p w:rsidR="00165DA5" w:rsidRDefault="00165DA5" w:rsidP="00F81E9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Які числа називаються натуральними? </w:t>
      </w:r>
      <w:r>
        <w:rPr>
          <w:rFonts w:ascii="Times New Roman" w:hAnsi="Times New Roman"/>
          <w:i/>
          <w:sz w:val="28"/>
          <w:szCs w:val="28"/>
          <w:lang w:val="uk-UA"/>
        </w:rPr>
        <w:t>(Ч</w:t>
      </w:r>
      <w:r w:rsidRPr="001C0503">
        <w:rPr>
          <w:rFonts w:ascii="Times New Roman" w:hAnsi="Times New Roman"/>
          <w:i/>
          <w:sz w:val="28"/>
          <w:szCs w:val="28"/>
          <w:lang w:val="uk-UA"/>
        </w:rPr>
        <w:t>исла, які використовуються при лічбі предметів</w:t>
      </w:r>
      <w:r>
        <w:rPr>
          <w:rFonts w:ascii="Times New Roman" w:hAnsi="Times New Roman"/>
          <w:i/>
          <w:sz w:val="28"/>
          <w:szCs w:val="28"/>
          <w:lang w:val="uk-UA"/>
        </w:rPr>
        <w:t>,</w:t>
      </w:r>
      <w:r w:rsidRPr="001C0503">
        <w:rPr>
          <w:rFonts w:ascii="Times New Roman" w:hAnsi="Times New Roman"/>
          <w:i/>
          <w:sz w:val="28"/>
          <w:szCs w:val="28"/>
          <w:lang w:val="uk-UA"/>
        </w:rPr>
        <w:t xml:space="preserve"> називаються натуральними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1C0503">
        <w:rPr>
          <w:rFonts w:ascii="Times New Roman" w:hAnsi="Times New Roman"/>
          <w:i/>
          <w:sz w:val="28"/>
          <w:szCs w:val="28"/>
          <w:lang w:val="uk-UA"/>
        </w:rPr>
        <w:t>)</w:t>
      </w:r>
    </w:p>
    <w:p w:rsidR="00165DA5" w:rsidRPr="001C0503" w:rsidRDefault="00165DA5" w:rsidP="00F81E9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C0503">
        <w:rPr>
          <w:rFonts w:ascii="Times New Roman" w:hAnsi="Times New Roman"/>
          <w:sz w:val="28"/>
          <w:szCs w:val="28"/>
          <w:lang w:val="uk-UA"/>
        </w:rPr>
        <w:t>Чи є серед натуральних чисел найбільше,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0503">
        <w:rPr>
          <w:rFonts w:ascii="Times New Roman" w:hAnsi="Times New Roman"/>
          <w:sz w:val="28"/>
          <w:szCs w:val="28"/>
          <w:lang w:val="uk-UA"/>
        </w:rPr>
        <w:t xml:space="preserve">найменше. </w:t>
      </w:r>
      <w:r w:rsidRPr="001C0503">
        <w:rPr>
          <w:rFonts w:ascii="Times New Roman" w:hAnsi="Times New Roman"/>
          <w:i/>
          <w:sz w:val="28"/>
          <w:szCs w:val="28"/>
          <w:lang w:val="uk-UA"/>
        </w:rPr>
        <w:t>(Найменше число 1, найбільшого немає</w:t>
      </w:r>
      <w:r>
        <w:rPr>
          <w:rFonts w:ascii="Times New Roman" w:hAnsi="Times New Roman"/>
          <w:i/>
          <w:sz w:val="28"/>
          <w:szCs w:val="28"/>
          <w:lang w:val="uk-UA"/>
        </w:rPr>
        <w:t>.)</w:t>
      </w:r>
    </w:p>
    <w:p w:rsidR="00165DA5" w:rsidRPr="001C0503" w:rsidRDefault="00165DA5" w:rsidP="00F81E9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1C0503">
        <w:rPr>
          <w:rFonts w:ascii="Times New Roman" w:hAnsi="Times New Roman"/>
          <w:sz w:val="28"/>
          <w:szCs w:val="28"/>
          <w:lang w:val="uk-UA"/>
        </w:rPr>
        <w:t xml:space="preserve">Що таке цифра? </w:t>
      </w:r>
      <w:r w:rsidRPr="001C0503">
        <w:rPr>
          <w:rFonts w:ascii="Times New Roman" w:hAnsi="Times New Roman"/>
          <w:i/>
          <w:sz w:val="28"/>
          <w:szCs w:val="28"/>
          <w:lang w:val="uk-UA"/>
        </w:rPr>
        <w:t>(Знаки</w:t>
      </w:r>
      <w:r>
        <w:rPr>
          <w:rFonts w:ascii="Times New Roman" w:hAnsi="Times New Roman"/>
          <w:i/>
          <w:sz w:val="28"/>
          <w:szCs w:val="28"/>
          <w:lang w:val="uk-UA"/>
        </w:rPr>
        <w:t>,</w:t>
      </w:r>
      <w:r w:rsidRPr="001C0503">
        <w:rPr>
          <w:rFonts w:ascii="Times New Roman" w:hAnsi="Times New Roman"/>
          <w:i/>
          <w:sz w:val="28"/>
          <w:szCs w:val="28"/>
          <w:lang w:val="uk-UA"/>
        </w:rPr>
        <w:t xml:space="preserve"> які використовуються для запису чисел</w:t>
      </w:r>
      <w:r>
        <w:rPr>
          <w:rFonts w:ascii="Times New Roman" w:hAnsi="Times New Roman"/>
          <w:i/>
          <w:sz w:val="28"/>
          <w:szCs w:val="28"/>
          <w:lang w:val="uk-UA"/>
        </w:rPr>
        <w:t>,</w:t>
      </w:r>
      <w:r w:rsidRPr="001C0503">
        <w:rPr>
          <w:rFonts w:ascii="Times New Roman" w:hAnsi="Times New Roman"/>
          <w:i/>
          <w:sz w:val="28"/>
          <w:szCs w:val="28"/>
          <w:lang w:val="uk-UA"/>
        </w:rPr>
        <w:t xml:space="preserve"> називаються цифрами. Цифр є 10. Для запису натуральних чисел використовуються цифри. Чисел є безліч.)</w:t>
      </w:r>
    </w:p>
    <w:p w:rsidR="00165DA5" w:rsidRDefault="00165DA5" w:rsidP="00F81E9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Полічи десятками до 200, сотнями до 3000.</w:t>
      </w:r>
    </w:p>
    <w:p w:rsidR="00165DA5" w:rsidRPr="001C0503" w:rsidRDefault="00165DA5" w:rsidP="00F81E9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Запишіть і прочитайте  числа від одноцифрового до шестицифрового, вживаючи лише одну цифру 7. </w:t>
      </w:r>
      <w:r w:rsidRPr="001C0503">
        <w:rPr>
          <w:rFonts w:ascii="Times New Roman" w:hAnsi="Times New Roman"/>
          <w:i/>
          <w:sz w:val="28"/>
          <w:szCs w:val="28"/>
          <w:lang w:val="uk-UA"/>
        </w:rPr>
        <w:t>(7, 77, 777, 7777, 77777, 7777777)</w:t>
      </w:r>
    </w:p>
    <w:p w:rsidR="00165DA5" w:rsidRDefault="00165DA5" w:rsidP="00F81E9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 руці 5 пальців, на двох руках 10 пальців. Скільки пальців на 10 руках?</w:t>
      </w:r>
    </w:p>
    <w:p w:rsidR="00165DA5" w:rsidRPr="00E978B2" w:rsidRDefault="00165DA5" w:rsidP="00E978B2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1C0503">
        <w:rPr>
          <w:rFonts w:ascii="Times New Roman" w:hAnsi="Times New Roman"/>
          <w:b/>
          <w:sz w:val="28"/>
          <w:szCs w:val="28"/>
          <w:lang w:val="uk-UA"/>
        </w:rPr>
        <w:t xml:space="preserve">ІІІ.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Оголошення теми і завдань уроку. 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(Слайди №№ </w:t>
      </w:r>
      <w:r w:rsidRPr="00E978B2">
        <w:rPr>
          <w:rFonts w:ascii="Times New Roman" w:hAnsi="Times New Roman"/>
          <w:sz w:val="28"/>
          <w:szCs w:val="28"/>
          <w:u w:val="single"/>
          <w:lang w:val="uk-UA"/>
        </w:rPr>
        <w:t>2</w:t>
      </w:r>
      <w:r>
        <w:rPr>
          <w:rFonts w:ascii="Times New Roman" w:hAnsi="Times New Roman"/>
          <w:sz w:val="28"/>
          <w:szCs w:val="28"/>
          <w:u w:val="single"/>
          <w:lang w:val="uk-UA"/>
        </w:rPr>
        <w:t>,3</w:t>
      </w:r>
      <w:r w:rsidRPr="00E978B2">
        <w:rPr>
          <w:rFonts w:ascii="Times New Roman" w:hAnsi="Times New Roman"/>
          <w:sz w:val="28"/>
          <w:szCs w:val="28"/>
          <w:u w:val="single"/>
          <w:lang w:val="uk-UA"/>
        </w:rPr>
        <w:t>)</w:t>
      </w:r>
    </w:p>
    <w:p w:rsidR="00165DA5" w:rsidRDefault="00165DA5" w:rsidP="00E978B2">
      <w:pPr>
        <w:pStyle w:val="ListParagraph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ІУ.  </w:t>
      </w:r>
      <w:r w:rsidRPr="001C0503">
        <w:rPr>
          <w:rFonts w:ascii="Times New Roman" w:hAnsi="Times New Roman"/>
          <w:b/>
          <w:sz w:val="28"/>
          <w:szCs w:val="28"/>
          <w:lang w:val="uk-UA"/>
        </w:rPr>
        <w:t>Вивчення нового матеріалу.</w:t>
      </w:r>
    </w:p>
    <w:p w:rsidR="00165DA5" w:rsidRPr="002F35D5" w:rsidRDefault="00165DA5" w:rsidP="00E978B2">
      <w:pPr>
        <w:pStyle w:val="ListParagraph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Повторення матеріалу, відомого учням із початкових класів:</w:t>
      </w:r>
    </w:p>
    <w:p w:rsidR="00165DA5" w:rsidRDefault="00165DA5" w:rsidP="00BE4D54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- Кожне трицифрове число має розряди: сотень, десятків, одиниць. </w:t>
      </w:r>
      <w:r w:rsidRPr="00E978B2">
        <w:rPr>
          <w:rFonts w:ascii="Times New Roman" w:hAnsi="Times New Roman"/>
          <w:i/>
          <w:sz w:val="28"/>
          <w:szCs w:val="28"/>
          <w:lang w:val="uk-UA"/>
        </w:rPr>
        <w:t>Наприклад</w:t>
      </w:r>
      <w:r>
        <w:rPr>
          <w:rFonts w:ascii="Times New Roman" w:hAnsi="Times New Roman"/>
          <w:sz w:val="28"/>
          <w:szCs w:val="28"/>
          <w:lang w:val="uk-UA"/>
        </w:rPr>
        <w:t>, у числа 235 –  2 сотні, 3 десятки, 5 одиниць.</w:t>
      </w:r>
    </w:p>
    <w:p w:rsidR="00165DA5" w:rsidRDefault="00165DA5" w:rsidP="00E978B2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1). - Записати числа у вигляді суми розрядних доданків числа 732, 941, 468. </w:t>
      </w:r>
    </w:p>
    <w:p w:rsidR="00165DA5" w:rsidRDefault="00165DA5" w:rsidP="00E978B2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732 = 700 + 32 + 2. Читають: сімсот тридцять два. </w:t>
      </w:r>
    </w:p>
    <w:p w:rsidR="00165DA5" w:rsidRDefault="00165DA5" w:rsidP="00E978B2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941 = 900 + 40 + 1. Читають: дев</w:t>
      </w:r>
      <w:r w:rsidRPr="00E40B9B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ятсот сорок один.</w:t>
      </w:r>
    </w:p>
    <w:p w:rsidR="00165DA5" w:rsidRDefault="00165DA5" w:rsidP="00E978B2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468 = 400 + 60 + 8. Читають: чотириста шістдесят вісім.</w:t>
      </w:r>
    </w:p>
    <w:p w:rsidR="00165DA5" w:rsidRDefault="00165DA5" w:rsidP="002F35D5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2) </w:t>
      </w:r>
      <w:r w:rsidRPr="00BE4D54">
        <w:rPr>
          <w:rFonts w:ascii="Times New Roman" w:hAnsi="Times New Roman"/>
          <w:sz w:val="28"/>
          <w:szCs w:val="28"/>
          <w:lang w:val="uk-UA"/>
        </w:rPr>
        <w:t>Робота в парах.</w:t>
      </w:r>
    </w:p>
    <w:p w:rsidR="00165DA5" w:rsidRPr="00BE4D54" w:rsidRDefault="00165DA5" w:rsidP="002F35D5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- З яких розрядних доданків складаються числа 433, 657, 264?</w:t>
      </w:r>
      <w:r w:rsidRPr="002F35D5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Pr="009C3C28">
        <w:rPr>
          <w:rFonts w:ascii="Times New Roman" w:hAnsi="Times New Roman"/>
          <w:sz w:val="28"/>
          <w:szCs w:val="28"/>
          <w:u w:val="single"/>
          <w:lang w:val="uk-UA"/>
        </w:rPr>
        <w:t>(Слайд № 4)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</w:p>
    <w:p w:rsidR="00165DA5" w:rsidRDefault="00165DA5" w:rsidP="002F35D5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Пояснення нового матеріалу.</w:t>
      </w:r>
    </w:p>
    <w:p w:rsidR="00165DA5" w:rsidRDefault="00165DA5" w:rsidP="001C0503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Щоб прочитати багатоцифрове число, його уявно розбивають на групи справа на ліво по три цифри в кожній групі.</w:t>
      </w:r>
    </w:p>
    <w:p w:rsidR="00165DA5" w:rsidRDefault="00165DA5" w:rsidP="001C0503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Ці групи утворюють класи: клас одиниць, клас тисяч, клас мільйонів, клас мільярдів. Кожен клас має три розряди: одиниці, десятки, сотні. Числа кожного класу читають, як три-, два-  або одноцифрове число, але при цьому додають назву класу. </w:t>
      </w:r>
      <w:r w:rsidRPr="00E978B2">
        <w:rPr>
          <w:rFonts w:ascii="Times New Roman" w:hAnsi="Times New Roman"/>
          <w:i/>
          <w:sz w:val="28"/>
          <w:szCs w:val="28"/>
          <w:lang w:val="uk-UA"/>
        </w:rPr>
        <w:t>Наприклад</w:t>
      </w:r>
      <w:r>
        <w:rPr>
          <w:rFonts w:ascii="Times New Roman" w:hAnsi="Times New Roman"/>
          <w:i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37205436 – 37 млн. 205 тис. 436.</w:t>
      </w:r>
    </w:p>
    <w:p w:rsidR="00165DA5" w:rsidRDefault="00165DA5" w:rsidP="002F35D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65DA5" w:rsidRDefault="00165DA5" w:rsidP="00BE4D54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Робота з таблицею. </w:t>
      </w:r>
      <w:r w:rsidRPr="002F35D5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uk-UA"/>
        </w:rPr>
        <w:t>(Слайд № 5</w:t>
      </w:r>
      <w:r w:rsidRPr="009C3C28">
        <w:rPr>
          <w:rFonts w:ascii="Times New Roman" w:hAnsi="Times New Roman"/>
          <w:sz w:val="28"/>
          <w:szCs w:val="28"/>
          <w:u w:val="single"/>
          <w:lang w:val="uk-UA"/>
        </w:rPr>
        <w:t>)</w:t>
      </w:r>
    </w:p>
    <w:p w:rsidR="00165DA5" w:rsidRDefault="00165DA5" w:rsidP="00E978B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 повинні навчитися вільно читати й записувати багатоцифрові числа. Особливо звернути увагу на числа, в яких немає одиниць певних розрядів, а то й одиниць цілих класів. Цьому допоможе вам таблиця.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42"/>
        <w:gridCol w:w="626"/>
        <w:gridCol w:w="613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165DA5" w:rsidRPr="00130F35" w:rsidTr="00130F35">
        <w:tc>
          <w:tcPr>
            <w:tcW w:w="1242" w:type="dxa"/>
          </w:tcPr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Класи</w:t>
            </w:r>
          </w:p>
        </w:tc>
        <w:tc>
          <w:tcPr>
            <w:tcW w:w="1948" w:type="dxa"/>
            <w:gridSpan w:val="3"/>
          </w:tcPr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Четвертий клас</w:t>
            </w:r>
          </w:p>
        </w:tc>
        <w:tc>
          <w:tcPr>
            <w:tcW w:w="2127" w:type="dxa"/>
            <w:gridSpan w:val="3"/>
          </w:tcPr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Третій клас</w:t>
            </w:r>
          </w:p>
        </w:tc>
        <w:tc>
          <w:tcPr>
            <w:tcW w:w="2127" w:type="dxa"/>
            <w:gridSpan w:val="3"/>
          </w:tcPr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Другий клас</w:t>
            </w:r>
          </w:p>
        </w:tc>
        <w:tc>
          <w:tcPr>
            <w:tcW w:w="2127" w:type="dxa"/>
            <w:gridSpan w:val="3"/>
          </w:tcPr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Перший клас</w:t>
            </w:r>
          </w:p>
        </w:tc>
      </w:tr>
      <w:tr w:rsidR="00165DA5" w:rsidRPr="00130F35" w:rsidTr="00130F35">
        <w:tc>
          <w:tcPr>
            <w:tcW w:w="1242" w:type="dxa"/>
          </w:tcPr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948" w:type="dxa"/>
            <w:gridSpan w:val="3"/>
          </w:tcPr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Мільярди</w:t>
            </w:r>
          </w:p>
        </w:tc>
        <w:tc>
          <w:tcPr>
            <w:tcW w:w="2127" w:type="dxa"/>
            <w:gridSpan w:val="3"/>
          </w:tcPr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Мільйони</w:t>
            </w:r>
          </w:p>
        </w:tc>
        <w:tc>
          <w:tcPr>
            <w:tcW w:w="2127" w:type="dxa"/>
            <w:gridSpan w:val="3"/>
          </w:tcPr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Тисячі</w:t>
            </w:r>
          </w:p>
        </w:tc>
        <w:tc>
          <w:tcPr>
            <w:tcW w:w="2127" w:type="dxa"/>
            <w:gridSpan w:val="3"/>
          </w:tcPr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Одиниці</w:t>
            </w:r>
          </w:p>
        </w:tc>
      </w:tr>
      <w:tr w:rsidR="00165DA5" w:rsidRPr="00130F35" w:rsidTr="002F35D5">
        <w:trPr>
          <w:cantSplit/>
          <w:trHeight w:val="2505"/>
        </w:trPr>
        <w:tc>
          <w:tcPr>
            <w:tcW w:w="1242" w:type="dxa"/>
          </w:tcPr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0F3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Назви розрядів</w:t>
            </w:r>
          </w:p>
        </w:tc>
        <w:tc>
          <w:tcPr>
            <w:tcW w:w="626" w:type="dxa"/>
            <w:textDirection w:val="btLr"/>
          </w:tcPr>
          <w:p w:rsidR="00165DA5" w:rsidRPr="00130F35" w:rsidRDefault="00165DA5" w:rsidP="00130F35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Сотні мільярдів</w:t>
            </w:r>
          </w:p>
        </w:tc>
        <w:tc>
          <w:tcPr>
            <w:tcW w:w="613" w:type="dxa"/>
            <w:textDirection w:val="btLr"/>
          </w:tcPr>
          <w:p w:rsidR="00165DA5" w:rsidRPr="00130F35" w:rsidRDefault="00165DA5" w:rsidP="00130F35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Десятки мільярдів</w:t>
            </w:r>
          </w:p>
        </w:tc>
        <w:tc>
          <w:tcPr>
            <w:tcW w:w="709" w:type="dxa"/>
            <w:textDirection w:val="btLr"/>
          </w:tcPr>
          <w:p w:rsidR="00165DA5" w:rsidRPr="00130F35" w:rsidRDefault="00165DA5" w:rsidP="00130F35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Одиниці мільярдів</w:t>
            </w:r>
          </w:p>
        </w:tc>
        <w:tc>
          <w:tcPr>
            <w:tcW w:w="709" w:type="dxa"/>
            <w:textDirection w:val="btLr"/>
          </w:tcPr>
          <w:p w:rsidR="00165DA5" w:rsidRPr="00130F35" w:rsidRDefault="00165DA5" w:rsidP="00130F35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Сотні мільйонів</w:t>
            </w:r>
          </w:p>
        </w:tc>
        <w:tc>
          <w:tcPr>
            <w:tcW w:w="709" w:type="dxa"/>
            <w:textDirection w:val="btLr"/>
          </w:tcPr>
          <w:p w:rsidR="00165DA5" w:rsidRPr="00130F35" w:rsidRDefault="00165DA5" w:rsidP="00130F35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Десятки мільйонів</w:t>
            </w:r>
          </w:p>
        </w:tc>
        <w:tc>
          <w:tcPr>
            <w:tcW w:w="709" w:type="dxa"/>
            <w:textDirection w:val="btLr"/>
          </w:tcPr>
          <w:p w:rsidR="00165DA5" w:rsidRPr="00130F35" w:rsidRDefault="00165DA5" w:rsidP="00130F35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Одиниці мільйонів</w:t>
            </w:r>
          </w:p>
        </w:tc>
        <w:tc>
          <w:tcPr>
            <w:tcW w:w="709" w:type="dxa"/>
            <w:textDirection w:val="btLr"/>
          </w:tcPr>
          <w:p w:rsidR="00165DA5" w:rsidRPr="00130F35" w:rsidRDefault="00165DA5" w:rsidP="00130F35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Сотні тисяч</w:t>
            </w:r>
          </w:p>
        </w:tc>
        <w:tc>
          <w:tcPr>
            <w:tcW w:w="709" w:type="dxa"/>
            <w:textDirection w:val="btLr"/>
          </w:tcPr>
          <w:p w:rsidR="00165DA5" w:rsidRPr="00130F35" w:rsidRDefault="00165DA5" w:rsidP="00130F35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Десятки тисяч</w:t>
            </w:r>
          </w:p>
        </w:tc>
        <w:tc>
          <w:tcPr>
            <w:tcW w:w="709" w:type="dxa"/>
            <w:textDirection w:val="btLr"/>
          </w:tcPr>
          <w:p w:rsidR="00165DA5" w:rsidRPr="00130F35" w:rsidRDefault="00165DA5" w:rsidP="00130F35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Одиниці тисяч</w:t>
            </w:r>
          </w:p>
        </w:tc>
        <w:tc>
          <w:tcPr>
            <w:tcW w:w="709" w:type="dxa"/>
            <w:textDirection w:val="btLr"/>
          </w:tcPr>
          <w:p w:rsidR="00165DA5" w:rsidRPr="00130F35" w:rsidRDefault="00165DA5" w:rsidP="00130F35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Сотні</w:t>
            </w:r>
          </w:p>
        </w:tc>
        <w:tc>
          <w:tcPr>
            <w:tcW w:w="709" w:type="dxa"/>
            <w:textDirection w:val="btLr"/>
          </w:tcPr>
          <w:p w:rsidR="00165DA5" w:rsidRPr="00130F35" w:rsidRDefault="00165DA5" w:rsidP="00130F35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Десятки</w:t>
            </w:r>
          </w:p>
        </w:tc>
        <w:tc>
          <w:tcPr>
            <w:tcW w:w="709" w:type="dxa"/>
            <w:textDirection w:val="btLr"/>
          </w:tcPr>
          <w:p w:rsidR="00165DA5" w:rsidRPr="00130F35" w:rsidRDefault="00165DA5" w:rsidP="00130F35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одиниці</w:t>
            </w:r>
          </w:p>
        </w:tc>
      </w:tr>
      <w:tr w:rsidR="00165DA5" w:rsidRPr="00130F35" w:rsidTr="002F35D5">
        <w:trPr>
          <w:cantSplit/>
          <w:trHeight w:val="701"/>
        </w:trPr>
        <w:tc>
          <w:tcPr>
            <w:tcW w:w="1242" w:type="dxa"/>
          </w:tcPr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0F3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Номери розрядів</w:t>
            </w:r>
          </w:p>
        </w:tc>
        <w:tc>
          <w:tcPr>
            <w:tcW w:w="626" w:type="dxa"/>
          </w:tcPr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ХІІ</w:t>
            </w:r>
          </w:p>
        </w:tc>
        <w:tc>
          <w:tcPr>
            <w:tcW w:w="613" w:type="dxa"/>
          </w:tcPr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ХІ</w:t>
            </w:r>
          </w:p>
        </w:tc>
        <w:tc>
          <w:tcPr>
            <w:tcW w:w="709" w:type="dxa"/>
          </w:tcPr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709" w:type="dxa"/>
          </w:tcPr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ІХ</w:t>
            </w:r>
          </w:p>
        </w:tc>
        <w:tc>
          <w:tcPr>
            <w:tcW w:w="709" w:type="dxa"/>
          </w:tcPr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en-US"/>
              </w:rPr>
              <w:t>VIII</w:t>
            </w:r>
          </w:p>
        </w:tc>
        <w:tc>
          <w:tcPr>
            <w:tcW w:w="709" w:type="dxa"/>
          </w:tcPr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</w:p>
        </w:tc>
        <w:tc>
          <w:tcPr>
            <w:tcW w:w="709" w:type="dxa"/>
          </w:tcPr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709" w:type="dxa"/>
          </w:tcPr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709" w:type="dxa"/>
          </w:tcPr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709" w:type="dxa"/>
          </w:tcPr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709" w:type="dxa"/>
          </w:tcPr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</w:tcPr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165DA5" w:rsidRPr="00130F35" w:rsidTr="00E978B2">
        <w:trPr>
          <w:cantSplit/>
          <w:trHeight w:val="1134"/>
        </w:trPr>
        <w:tc>
          <w:tcPr>
            <w:tcW w:w="1242" w:type="dxa"/>
          </w:tcPr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26" w:type="dxa"/>
          </w:tcPr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613" w:type="dxa"/>
          </w:tcPr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709" w:type="dxa"/>
          </w:tcPr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709" w:type="dxa"/>
          </w:tcPr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709" w:type="dxa"/>
          </w:tcPr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709" w:type="dxa"/>
          </w:tcPr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709" w:type="dxa"/>
          </w:tcPr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709" w:type="dxa"/>
          </w:tcPr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709" w:type="dxa"/>
          </w:tcPr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709" w:type="dxa"/>
          </w:tcPr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709" w:type="dxa"/>
          </w:tcPr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709" w:type="dxa"/>
          </w:tcPr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  <w:p w:rsidR="00165DA5" w:rsidRPr="00130F35" w:rsidRDefault="00165DA5" w:rsidP="00130F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0F35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</w:tbl>
    <w:p w:rsidR="00165DA5" w:rsidRDefault="00165DA5" w:rsidP="000304DF">
      <w:pPr>
        <w:spacing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165DA5" w:rsidRPr="00E978B2" w:rsidRDefault="00165DA5" w:rsidP="000304DF">
      <w:pPr>
        <w:spacing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E978B2">
        <w:rPr>
          <w:rFonts w:ascii="Times New Roman" w:hAnsi="Times New Roman"/>
          <w:i/>
          <w:sz w:val="28"/>
          <w:szCs w:val="28"/>
          <w:lang w:val="uk-UA"/>
        </w:rPr>
        <w:t>Запам’ятай! Тисяча тисяч – мільйон, тисяча мільйонів – мільярд.</w:t>
      </w:r>
    </w:p>
    <w:p w:rsidR="00165DA5" w:rsidRDefault="00165DA5" w:rsidP="00E40B9B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Користуючись таблицею, запишіть декілька чисел за вашою пропозицією.</w:t>
      </w:r>
    </w:p>
    <w:p w:rsidR="00165DA5" w:rsidRPr="00BE4D54" w:rsidRDefault="00165DA5" w:rsidP="00E40B9B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E4D54">
        <w:rPr>
          <w:rFonts w:ascii="Times New Roman" w:hAnsi="Times New Roman"/>
          <w:sz w:val="28"/>
          <w:szCs w:val="28"/>
          <w:lang w:val="uk-UA"/>
        </w:rPr>
        <w:t>4. Робота з підручником. Вправа 62.</w:t>
      </w:r>
    </w:p>
    <w:p w:rsidR="00165DA5" w:rsidRDefault="00165DA5" w:rsidP="00E40B9B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а) 5000206042;</w:t>
      </w:r>
    </w:p>
    <w:p w:rsidR="00165DA5" w:rsidRDefault="00165DA5" w:rsidP="006927A5">
      <w:pPr>
        <w:spacing w:line="360" w:lineRule="auto"/>
        <w:ind w:left="708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б) 37008000005;</w:t>
      </w:r>
    </w:p>
    <w:p w:rsidR="00165DA5" w:rsidRDefault="00165DA5" w:rsidP="006927A5">
      <w:pPr>
        <w:spacing w:line="360" w:lineRule="auto"/>
        <w:ind w:left="708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 101300002000.</w:t>
      </w:r>
    </w:p>
    <w:p w:rsidR="00165DA5" w:rsidRDefault="00165DA5" w:rsidP="00E40B9B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 Число 0.</w:t>
      </w:r>
    </w:p>
    <w:p w:rsidR="00165DA5" w:rsidRDefault="00165DA5" w:rsidP="00E40B9B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1).  - Всі ви знаєте число 0. Це число не належить до натуральних чисел. Нуль має ряд цікавих властивостей: </w:t>
      </w:r>
      <w:r w:rsidRPr="00BE4D54">
        <w:rPr>
          <w:rFonts w:ascii="Times New Roman" w:hAnsi="Times New Roman"/>
          <w:sz w:val="28"/>
          <w:szCs w:val="28"/>
          <w:u w:val="single"/>
          <w:lang w:val="uk-UA"/>
        </w:rPr>
        <w:t>(Слайд № 6)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65DA5" w:rsidRDefault="00165DA5" w:rsidP="00E40B9B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E4D54">
        <w:rPr>
          <w:rFonts w:ascii="Times New Roman" w:hAnsi="Times New Roman"/>
          <w:i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BE4D54">
        <w:rPr>
          <w:rFonts w:ascii="Times New Roman" w:hAnsi="Times New Roman"/>
          <w:i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= 0;                 </w:t>
      </w:r>
      <w:r w:rsidRPr="00BE4D54">
        <w:rPr>
          <w:rFonts w:ascii="Times New Roman" w:hAnsi="Times New Roman"/>
          <w:i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+ 0 = </w:t>
      </w:r>
      <w:r w:rsidRPr="00BE4D54">
        <w:rPr>
          <w:rFonts w:ascii="Times New Roman" w:hAnsi="Times New Roman"/>
          <w:i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165DA5" w:rsidRDefault="00165DA5" w:rsidP="00E40B9B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E4D54">
        <w:rPr>
          <w:rFonts w:ascii="Times New Roman" w:hAnsi="Times New Roman"/>
          <w:i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– 0 = </w:t>
      </w:r>
      <w:r w:rsidRPr="00BE4D54">
        <w:rPr>
          <w:rFonts w:ascii="Times New Roman" w:hAnsi="Times New Roman"/>
          <w:i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;                 </w:t>
      </w:r>
      <w:r w:rsidRPr="00BE4D54">
        <w:rPr>
          <w:rFonts w:ascii="Times New Roman" w:hAnsi="Times New Roman"/>
          <w:i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· 0 = </w:t>
      </w:r>
      <w:r w:rsidRPr="00BE4D54">
        <w:rPr>
          <w:rFonts w:ascii="Times New Roman" w:hAnsi="Times New Roman"/>
          <w:i/>
          <w:sz w:val="28"/>
          <w:szCs w:val="28"/>
          <w:lang w:val="uk-UA"/>
        </w:rPr>
        <w:t>а.</w:t>
      </w:r>
    </w:p>
    <w:p w:rsidR="00165DA5" w:rsidRDefault="00165DA5" w:rsidP="00E40B9B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2). Робота з підручником. Вправа 68 (усно).</w:t>
      </w:r>
    </w:p>
    <w:p w:rsidR="00165DA5" w:rsidRDefault="00165DA5" w:rsidP="00E40B9B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Знайти значення виразу: 3435367 · х + 543321987 · у,  якщо:</w:t>
      </w:r>
    </w:p>
    <w:p w:rsidR="00165DA5" w:rsidRDefault="00165DA5" w:rsidP="00E40B9B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х = 0, у = 1;</w:t>
      </w:r>
      <w:r>
        <w:rPr>
          <w:rFonts w:ascii="Times New Roman" w:hAnsi="Times New Roman"/>
          <w:sz w:val="28"/>
          <w:szCs w:val="28"/>
          <w:lang w:val="uk-UA"/>
        </w:rPr>
        <w:tab/>
        <w:t>б) х = 1, у = 0;      в) х = 0, у = 0.</w:t>
      </w:r>
      <w:r>
        <w:rPr>
          <w:rFonts w:ascii="Times New Roman" w:hAnsi="Times New Roman"/>
          <w:sz w:val="28"/>
          <w:szCs w:val="28"/>
          <w:lang w:val="uk-UA"/>
        </w:rPr>
        <w:tab/>
      </w:r>
    </w:p>
    <w:p w:rsidR="00165DA5" w:rsidRDefault="00165DA5" w:rsidP="00E40B9B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75A2A">
        <w:rPr>
          <w:rFonts w:ascii="Times New Roman" w:hAnsi="Times New Roman"/>
          <w:i/>
          <w:sz w:val="28"/>
          <w:szCs w:val="28"/>
          <w:lang w:val="uk-UA"/>
        </w:rPr>
        <w:t>Відповідь</w:t>
      </w:r>
      <w:r>
        <w:rPr>
          <w:rFonts w:ascii="Times New Roman" w:hAnsi="Times New Roman"/>
          <w:sz w:val="28"/>
          <w:szCs w:val="28"/>
          <w:lang w:val="uk-UA"/>
        </w:rPr>
        <w:t>: а) 543321987;   б) 3435367;    в) 0.</w:t>
      </w:r>
    </w:p>
    <w:p w:rsidR="00165DA5" w:rsidRPr="001D1C9C" w:rsidRDefault="00165DA5" w:rsidP="00E40B9B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D1C9C">
        <w:rPr>
          <w:rFonts w:ascii="Times New Roman" w:hAnsi="Times New Roman"/>
          <w:b/>
          <w:sz w:val="28"/>
          <w:szCs w:val="28"/>
          <w:lang w:val="en-US"/>
        </w:rPr>
        <w:t>V</w:t>
      </w:r>
      <w:r w:rsidRPr="001D1C9C">
        <w:rPr>
          <w:rFonts w:ascii="Times New Roman" w:hAnsi="Times New Roman"/>
          <w:b/>
          <w:sz w:val="28"/>
          <w:szCs w:val="28"/>
          <w:lang w:val="uk-UA"/>
        </w:rPr>
        <w:t>. Закріплення вивченого матеріалу.</w:t>
      </w:r>
    </w:p>
    <w:p w:rsidR="00165DA5" w:rsidRDefault="00165DA5" w:rsidP="00E40B9B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Pr="00E75A2A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Pr="00E75A2A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- Запиши одними лише сімками 10-цифрове число. Прочитай його.</w:t>
      </w:r>
    </w:p>
    <w:p w:rsidR="00165DA5" w:rsidRDefault="00165DA5" w:rsidP="00E40B9B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75A2A">
        <w:rPr>
          <w:rFonts w:ascii="Times New Roman" w:hAnsi="Times New Roman"/>
          <w:i/>
          <w:sz w:val="28"/>
          <w:szCs w:val="28"/>
          <w:lang w:val="uk-UA"/>
        </w:rPr>
        <w:t>Відповідь:</w:t>
      </w:r>
      <w:r>
        <w:rPr>
          <w:rFonts w:ascii="Times New Roman" w:hAnsi="Times New Roman"/>
          <w:sz w:val="28"/>
          <w:szCs w:val="28"/>
          <w:lang w:val="uk-UA"/>
        </w:rPr>
        <w:t xml:space="preserve"> 7777777777.</w:t>
      </w:r>
    </w:p>
    <w:p w:rsidR="00165DA5" w:rsidRDefault="00165DA5" w:rsidP="00E40B9B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2). - Запиши чотири рази підряд число 605 і прочитай утворене число.</w:t>
      </w:r>
    </w:p>
    <w:p w:rsidR="00165DA5" w:rsidRDefault="00165DA5" w:rsidP="00E40B9B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75A2A">
        <w:rPr>
          <w:rFonts w:ascii="Times New Roman" w:hAnsi="Times New Roman"/>
          <w:i/>
          <w:sz w:val="28"/>
          <w:szCs w:val="28"/>
          <w:lang w:val="uk-UA"/>
        </w:rPr>
        <w:t>Відповідь:</w:t>
      </w:r>
      <w:r>
        <w:rPr>
          <w:rFonts w:ascii="Times New Roman" w:hAnsi="Times New Roman"/>
          <w:sz w:val="28"/>
          <w:szCs w:val="28"/>
          <w:lang w:val="uk-UA"/>
        </w:rPr>
        <w:t xml:space="preserve"> 605605605605.</w:t>
      </w:r>
    </w:p>
    <w:p w:rsidR="00165DA5" w:rsidRPr="00E75A2A" w:rsidRDefault="00165DA5" w:rsidP="00E40B9B">
      <w:pPr>
        <w:spacing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3)</w:t>
      </w:r>
      <w:r w:rsidRPr="00E75A2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75A2A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Запиши у вигляді суми розрядних доданків число: </w:t>
      </w:r>
    </w:p>
    <w:p w:rsidR="00165DA5" w:rsidRDefault="00165DA5" w:rsidP="00E40B9B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722513491=700000000+20000000+2000000+500000+10000+3000+400+90+1.</w:t>
      </w:r>
    </w:p>
    <w:p w:rsidR="00165DA5" w:rsidRDefault="00165DA5" w:rsidP="00E40B9B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4). - Завдання 67 (б,в) виконайте  самостійно по варіантах. </w:t>
      </w:r>
    </w:p>
    <w:p w:rsidR="00165DA5" w:rsidRDefault="00165DA5" w:rsidP="00E40B9B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5). - У скільки разів зменшиться число 200200, якщо закреслити : </w:t>
      </w:r>
    </w:p>
    <w:p w:rsidR="00165DA5" w:rsidRDefault="00165DA5" w:rsidP="00E40B9B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а) останній нуль; б) два останні нулі; в) усі нулі.</w:t>
      </w:r>
    </w:p>
    <w:p w:rsidR="00165DA5" w:rsidRDefault="00165DA5" w:rsidP="00E40B9B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63DB4">
        <w:rPr>
          <w:rFonts w:ascii="Times New Roman" w:hAnsi="Times New Roman"/>
          <w:i/>
          <w:sz w:val="28"/>
          <w:szCs w:val="28"/>
          <w:lang w:val="uk-UA"/>
        </w:rPr>
        <w:t>Відповідь:</w:t>
      </w:r>
      <w:r>
        <w:rPr>
          <w:rFonts w:ascii="Times New Roman" w:hAnsi="Times New Roman"/>
          <w:sz w:val="28"/>
          <w:szCs w:val="28"/>
          <w:lang w:val="uk-UA"/>
        </w:rPr>
        <w:t xml:space="preserve"> а) у 10 разів; б) у 100 разів; в) у 9100 разів.</w:t>
      </w:r>
    </w:p>
    <w:p w:rsidR="00165DA5" w:rsidRPr="00363DB4" w:rsidRDefault="00165DA5" w:rsidP="00E40B9B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</w:t>
      </w:r>
      <w:r w:rsidRPr="00363DB4">
        <w:rPr>
          <w:rFonts w:ascii="Times New Roman" w:hAnsi="Times New Roman"/>
          <w:sz w:val="28"/>
          <w:szCs w:val="28"/>
          <w:lang w:val="uk-UA"/>
        </w:rPr>
        <w:t>6).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- </w:t>
      </w:r>
      <w:r>
        <w:rPr>
          <w:rFonts w:ascii="Times New Roman" w:hAnsi="Times New Roman"/>
          <w:sz w:val="28"/>
          <w:szCs w:val="28"/>
          <w:lang w:val="uk-UA"/>
        </w:rPr>
        <w:t xml:space="preserve">Відстань від Землі до Сонця становить </w:t>
      </w:r>
      <w:smartTag w:uri="urn:schemas-microsoft-com:office:smarttags" w:element="metricconverter">
        <w:smartTagPr>
          <w:attr w:name="ProductID" w:val="149597900 км"/>
        </w:smartTagPr>
        <w:r>
          <w:rPr>
            <w:rFonts w:ascii="Times New Roman" w:hAnsi="Times New Roman"/>
            <w:sz w:val="28"/>
            <w:szCs w:val="28"/>
            <w:lang w:val="uk-UA"/>
          </w:rPr>
          <w:t>149597900 км</w:t>
        </w:r>
      </w:smartTag>
      <w:r>
        <w:rPr>
          <w:rFonts w:ascii="Times New Roman" w:hAnsi="Times New Roman"/>
          <w:sz w:val="28"/>
          <w:szCs w:val="28"/>
          <w:lang w:val="uk-UA"/>
        </w:rPr>
        <w:t>. Вирази це число в метрах. Прочитай результат.</w:t>
      </w:r>
    </w:p>
    <w:p w:rsidR="00165DA5" w:rsidRDefault="00165DA5" w:rsidP="00E40B9B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63DB4">
        <w:rPr>
          <w:rFonts w:ascii="Times New Roman" w:hAnsi="Times New Roman"/>
          <w:i/>
          <w:sz w:val="28"/>
          <w:szCs w:val="28"/>
          <w:lang w:val="uk-UA"/>
        </w:rPr>
        <w:t>Відповідь: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smartTag w:uri="urn:schemas-microsoft-com:office:smarttags" w:element="metricconverter">
        <w:smartTagPr>
          <w:attr w:name="ProductID" w:val="149597900000 м"/>
        </w:smartTagPr>
        <w:r>
          <w:rPr>
            <w:rFonts w:ascii="Times New Roman" w:hAnsi="Times New Roman"/>
            <w:sz w:val="28"/>
            <w:szCs w:val="28"/>
            <w:lang w:val="uk-UA"/>
          </w:rPr>
          <w:t>149597900000 м</w:t>
        </w:r>
      </w:smartTag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165DA5" w:rsidRDefault="00165DA5" w:rsidP="00E40B9B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7). - Яке найбільше і яке найменше трицифрові числа можна записати, використовуючи лише цифри 8,0,4?</w:t>
      </w:r>
    </w:p>
    <w:p w:rsidR="00165DA5" w:rsidRDefault="00165DA5" w:rsidP="00E40B9B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63DB4">
        <w:rPr>
          <w:rFonts w:ascii="Times New Roman" w:hAnsi="Times New Roman"/>
          <w:i/>
          <w:sz w:val="28"/>
          <w:szCs w:val="28"/>
          <w:lang w:val="uk-UA"/>
        </w:rPr>
        <w:t>Відповідь:</w:t>
      </w:r>
      <w:r>
        <w:rPr>
          <w:rFonts w:ascii="Times New Roman" w:hAnsi="Times New Roman"/>
          <w:sz w:val="28"/>
          <w:szCs w:val="28"/>
          <w:lang w:val="uk-UA"/>
        </w:rPr>
        <w:t xml:space="preserve"> 804 і 408.</w:t>
      </w:r>
    </w:p>
    <w:p w:rsidR="00165DA5" w:rsidRPr="00363DB4" w:rsidRDefault="00165DA5" w:rsidP="00E40B9B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</w:t>
      </w:r>
      <w:r w:rsidRPr="00F94193">
        <w:rPr>
          <w:rFonts w:ascii="Times New Roman" w:hAnsi="Times New Roman"/>
          <w:sz w:val="28"/>
          <w:szCs w:val="28"/>
          <w:lang w:val="uk-UA"/>
        </w:rPr>
        <w:t>8).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- </w:t>
      </w:r>
      <w:r>
        <w:rPr>
          <w:rFonts w:ascii="Times New Roman" w:hAnsi="Times New Roman"/>
          <w:sz w:val="28"/>
          <w:szCs w:val="28"/>
          <w:lang w:val="uk-UA"/>
        </w:rPr>
        <w:t>Всі натуральні числа від 1до 40 записані підряд. Скільки разів зустрічається цифра 1, цифра 5, цифра 0?</w:t>
      </w:r>
    </w:p>
    <w:p w:rsidR="00165DA5" w:rsidRDefault="00165DA5" w:rsidP="00E40B9B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63DB4">
        <w:rPr>
          <w:rFonts w:ascii="Times New Roman" w:hAnsi="Times New Roman"/>
          <w:i/>
          <w:sz w:val="28"/>
          <w:szCs w:val="28"/>
          <w:lang w:val="uk-UA"/>
        </w:rPr>
        <w:t>Відповідь:</w:t>
      </w:r>
      <w:r>
        <w:rPr>
          <w:rFonts w:ascii="Times New Roman" w:hAnsi="Times New Roman"/>
          <w:sz w:val="28"/>
          <w:szCs w:val="28"/>
          <w:lang w:val="uk-UA"/>
        </w:rPr>
        <w:t xml:space="preserve"> 0 </w:t>
      </w:r>
      <w:r w:rsidRPr="007764F8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чотири рази, 5 </w:t>
      </w:r>
      <w:r w:rsidRPr="007764F8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чотири рази, 1 </w:t>
      </w:r>
      <w:r w:rsidRPr="007764F8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тринадцять разів.</w:t>
      </w:r>
    </w:p>
    <w:p w:rsidR="00165DA5" w:rsidRPr="00F94193" w:rsidRDefault="00165DA5" w:rsidP="00E40B9B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1D1C9C"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  <w:lang w:val="uk-UA"/>
        </w:rPr>
        <w:t>І</w:t>
      </w:r>
      <w:r w:rsidRPr="001D1C9C">
        <w:rPr>
          <w:rFonts w:ascii="Times New Roman" w:hAnsi="Times New Roman"/>
          <w:b/>
          <w:sz w:val="28"/>
          <w:szCs w:val="28"/>
          <w:lang w:val="uk-UA"/>
        </w:rPr>
        <w:t>. Підсумок уроку.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F94193">
        <w:rPr>
          <w:rFonts w:ascii="Times New Roman" w:hAnsi="Times New Roman"/>
          <w:sz w:val="28"/>
          <w:szCs w:val="28"/>
          <w:u w:val="single"/>
          <w:lang w:val="uk-UA"/>
        </w:rPr>
        <w:t>(Слайд № 7)</w:t>
      </w:r>
    </w:p>
    <w:p w:rsidR="00165DA5" w:rsidRDefault="00165DA5" w:rsidP="002C37E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C37E6">
        <w:rPr>
          <w:rFonts w:ascii="Times New Roman" w:hAnsi="Times New Roman"/>
          <w:sz w:val="28"/>
          <w:szCs w:val="28"/>
          <w:lang w:val="uk-UA"/>
        </w:rPr>
        <w:t>Що вивчили на уроці?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65DA5" w:rsidRDefault="00165DA5" w:rsidP="002C37E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 записати або прочитати багатоцифрове число?</w:t>
      </w:r>
    </w:p>
    <w:p w:rsidR="00165DA5" w:rsidRDefault="00165DA5" w:rsidP="002C37E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Прочитати числа</w:t>
      </w:r>
      <w:r w:rsidRPr="00F902DA">
        <w:rPr>
          <w:rFonts w:ascii="Times New Roman" w:hAnsi="Times New Roman"/>
          <w:sz w:val="28"/>
          <w:szCs w:val="28"/>
          <w:lang w:val="uk-UA"/>
        </w:rPr>
        <w:t>: 142535678, 100626678, 2600760, 100000023, 47400001, 64770007, 677889003.</w:t>
      </w:r>
    </w:p>
    <w:p w:rsidR="00165DA5" w:rsidRDefault="00165DA5" w:rsidP="002C37E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Чому дорівнює добуток всіх цифр на мобільному телефоні?</w:t>
      </w:r>
    </w:p>
    <w:p w:rsidR="00165DA5" w:rsidRDefault="00165DA5" w:rsidP="00363DB4">
      <w:pPr>
        <w:pStyle w:val="ListParagraph"/>
        <w:spacing w:line="36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65DA5" w:rsidRPr="00F94193" w:rsidRDefault="00165DA5" w:rsidP="001D1C9C">
      <w:pPr>
        <w:pStyle w:val="ListParagraph"/>
        <w:tabs>
          <w:tab w:val="left" w:pos="3883"/>
          <w:tab w:val="center" w:pos="5037"/>
          <w:tab w:val="left" w:pos="7072"/>
        </w:tabs>
        <w:spacing w:line="36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</w:t>
      </w:r>
      <w:r w:rsidRPr="001D1C9C">
        <w:rPr>
          <w:rFonts w:ascii="Times New Roman" w:hAnsi="Times New Roman"/>
          <w:b/>
          <w:sz w:val="28"/>
          <w:szCs w:val="28"/>
          <w:lang w:val="uk-UA"/>
        </w:rPr>
        <w:t>Хочеш знати більше?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 w:rsidRPr="00F94193">
        <w:rPr>
          <w:rFonts w:ascii="Times New Roman" w:hAnsi="Times New Roman"/>
          <w:sz w:val="28"/>
          <w:szCs w:val="28"/>
          <w:u w:val="single"/>
          <w:lang w:val="uk-UA"/>
        </w:rPr>
        <w:t>(Слайд № 8)</w:t>
      </w:r>
    </w:p>
    <w:p w:rsidR="00165DA5" w:rsidRPr="007764F8" w:rsidRDefault="00165DA5" w:rsidP="001D1C9C">
      <w:pPr>
        <w:pStyle w:val="ListParagraph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764F8">
        <w:rPr>
          <w:rFonts w:ascii="Times New Roman" w:hAnsi="Times New Roman"/>
          <w:sz w:val="28"/>
          <w:szCs w:val="28"/>
          <w:lang w:val="uk-UA"/>
        </w:rPr>
        <w:t>Тепер ми користуємося десятковою системою числення. В ній 10 одиниць складають десяток, 10 десятків – сотню, 10 сотень – тисячу і т.д. А в деяких народів колись були інші системи числення, зокрема шістдесяткова. Відтоді прийнято 60 секунд називати хвилиною, 60 – хвилин – годиною. Колись українці число 60 називали копою, а п</w:t>
      </w:r>
      <w:r w:rsidRPr="007764F8">
        <w:rPr>
          <w:rFonts w:ascii="Times New Roman" w:hAnsi="Times New Roman"/>
          <w:sz w:val="28"/>
          <w:szCs w:val="28"/>
        </w:rPr>
        <w:t>’</w:t>
      </w:r>
      <w:r w:rsidRPr="007764F8">
        <w:rPr>
          <w:rFonts w:ascii="Times New Roman" w:hAnsi="Times New Roman"/>
          <w:sz w:val="28"/>
          <w:szCs w:val="28"/>
          <w:lang w:val="uk-UA"/>
        </w:rPr>
        <w:t>яту частину копи – число 12- дюжиною.</w:t>
      </w:r>
      <w:r w:rsidRPr="007764F8">
        <w:rPr>
          <w:rFonts w:ascii="Times New Roman" w:hAnsi="Times New Roman"/>
          <w:sz w:val="28"/>
          <w:szCs w:val="28"/>
        </w:rPr>
        <w:t xml:space="preserve"> </w:t>
      </w:r>
    </w:p>
    <w:p w:rsidR="00165DA5" w:rsidRPr="00F94193" w:rsidRDefault="00165DA5" w:rsidP="00AC2697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1D1C9C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1D1C9C">
        <w:rPr>
          <w:rFonts w:ascii="Times New Roman" w:hAnsi="Times New Roman"/>
          <w:b/>
          <w:sz w:val="28"/>
          <w:szCs w:val="28"/>
        </w:rPr>
        <w:t>. Завдання додому</w:t>
      </w:r>
      <w:r w:rsidRPr="00AC2697">
        <w:rPr>
          <w:rFonts w:ascii="Times New Roman" w:hAnsi="Times New Roman"/>
          <w:sz w:val="28"/>
          <w:szCs w:val="28"/>
        </w:rPr>
        <w:t xml:space="preserve">. </w:t>
      </w:r>
      <w:r w:rsidRPr="00F94193">
        <w:rPr>
          <w:rFonts w:ascii="Times New Roman" w:hAnsi="Times New Roman"/>
          <w:sz w:val="28"/>
          <w:szCs w:val="28"/>
          <w:u w:val="single"/>
          <w:lang w:val="uk-UA"/>
        </w:rPr>
        <w:t>(Слайд № 9)</w:t>
      </w:r>
    </w:p>
    <w:p w:rsidR="00165DA5" w:rsidRPr="00AC2697" w:rsidRDefault="00165DA5" w:rsidP="00AC2697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- Навчитись читати та записувати натуральні числа, розкладання їх на суму розрядних доданків. Вправи 63, 66, 73.</w:t>
      </w:r>
    </w:p>
    <w:p w:rsidR="00165DA5" w:rsidRPr="00AC2697" w:rsidRDefault="00165DA5" w:rsidP="002C37E6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65DA5" w:rsidRPr="002C37E6" w:rsidRDefault="00165DA5" w:rsidP="00E40B9B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65DA5" w:rsidRPr="00E40B9B" w:rsidRDefault="00165DA5" w:rsidP="00E40B9B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165DA5" w:rsidRPr="00E40B9B" w:rsidSect="003D7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65780"/>
    <w:multiLevelType w:val="hybridMultilevel"/>
    <w:tmpl w:val="2FC868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D7447E"/>
    <w:multiLevelType w:val="hybridMultilevel"/>
    <w:tmpl w:val="6A5255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EE930B4"/>
    <w:multiLevelType w:val="hybridMultilevel"/>
    <w:tmpl w:val="3C8295EC"/>
    <w:lvl w:ilvl="0" w:tplc="0F8E04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0E89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04B5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08CD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02F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96B1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F236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9AD0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6C72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7DE6"/>
    <w:rsid w:val="000304DF"/>
    <w:rsid w:val="000312B5"/>
    <w:rsid w:val="00085391"/>
    <w:rsid w:val="0009434A"/>
    <w:rsid w:val="00130F35"/>
    <w:rsid w:val="00165DA5"/>
    <w:rsid w:val="001C0503"/>
    <w:rsid w:val="001C26A4"/>
    <w:rsid w:val="001D1C9C"/>
    <w:rsid w:val="00200886"/>
    <w:rsid w:val="0021342D"/>
    <w:rsid w:val="002873C3"/>
    <w:rsid w:val="002C37E6"/>
    <w:rsid w:val="002E08B1"/>
    <w:rsid w:val="002F35D5"/>
    <w:rsid w:val="002F5A92"/>
    <w:rsid w:val="00324828"/>
    <w:rsid w:val="00363DB4"/>
    <w:rsid w:val="003D7DE6"/>
    <w:rsid w:val="0047413D"/>
    <w:rsid w:val="005316CF"/>
    <w:rsid w:val="005F101C"/>
    <w:rsid w:val="00630BF3"/>
    <w:rsid w:val="006927A5"/>
    <w:rsid w:val="006E6F46"/>
    <w:rsid w:val="006F6EF2"/>
    <w:rsid w:val="00744236"/>
    <w:rsid w:val="0074664E"/>
    <w:rsid w:val="00752666"/>
    <w:rsid w:val="007764F8"/>
    <w:rsid w:val="007F16AC"/>
    <w:rsid w:val="008974A7"/>
    <w:rsid w:val="008F6DC3"/>
    <w:rsid w:val="0091452F"/>
    <w:rsid w:val="00943C13"/>
    <w:rsid w:val="009C3C28"/>
    <w:rsid w:val="00A14624"/>
    <w:rsid w:val="00AC2697"/>
    <w:rsid w:val="00B03BF3"/>
    <w:rsid w:val="00B36055"/>
    <w:rsid w:val="00B44698"/>
    <w:rsid w:val="00B73C54"/>
    <w:rsid w:val="00BE4D54"/>
    <w:rsid w:val="00C22C83"/>
    <w:rsid w:val="00CE7B6F"/>
    <w:rsid w:val="00CE7DC9"/>
    <w:rsid w:val="00CF2512"/>
    <w:rsid w:val="00D421F6"/>
    <w:rsid w:val="00E218F7"/>
    <w:rsid w:val="00E40B9B"/>
    <w:rsid w:val="00E60503"/>
    <w:rsid w:val="00E75A2A"/>
    <w:rsid w:val="00E978B2"/>
    <w:rsid w:val="00F029ED"/>
    <w:rsid w:val="00F25C4E"/>
    <w:rsid w:val="00F81E98"/>
    <w:rsid w:val="00F902DA"/>
    <w:rsid w:val="00F94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664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81E98"/>
    <w:pPr>
      <w:ind w:left="720"/>
      <w:contextualSpacing/>
    </w:pPr>
  </w:style>
  <w:style w:type="table" w:styleId="TableGrid">
    <w:name w:val="Table Grid"/>
    <w:basedOn w:val="TableNormal"/>
    <w:uiPriority w:val="99"/>
    <w:rsid w:val="000312B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089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8975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315</TotalTime>
  <Pages>5</Pages>
  <Words>857</Words>
  <Characters>4885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33</cp:revision>
  <dcterms:created xsi:type="dcterms:W3CDTF">2013-01-14T17:40:00Z</dcterms:created>
  <dcterms:modified xsi:type="dcterms:W3CDTF">2013-01-29T12:53:00Z</dcterms:modified>
</cp:coreProperties>
</file>